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C8" w:rsidRDefault="00C91CC8">
      <w:pPr>
        <w:rPr>
          <w:lang w:val="nn-NO"/>
        </w:rPr>
      </w:pPr>
      <w:r>
        <w:rPr>
          <w:noProof/>
        </w:rPr>
        <w:pict>
          <v:shape id="Bilde 10" o:spid="_x0000_s1026" type="#_x0000_t75" style="position:absolute;margin-left:404.75pt;margin-top:-19.35pt;width:80.25pt;height:77.15pt;z-index:251657216;visibility:visible" wrapcoords="-202 0 -202 21390 21600 21390 21600 0 -202 0">
            <v:imagedata r:id="rId7" o:title=""/>
            <w10:wrap type="through"/>
          </v:shape>
        </w:pict>
      </w:r>
      <w:r>
        <w:rPr>
          <w:lang w:val="nn-NO"/>
        </w:rPr>
        <w:tab/>
      </w:r>
      <w:r>
        <w:rPr>
          <w:lang w:val="nn-NO"/>
        </w:rPr>
        <w:tab/>
      </w:r>
    </w:p>
    <w:p w:rsidR="00C91CC8" w:rsidRDefault="00C91CC8">
      <w:pPr>
        <w:rPr>
          <w:lang w:val="nn-NO"/>
        </w:rPr>
      </w:pPr>
    </w:p>
    <w:p w:rsidR="00C91CC8" w:rsidRDefault="00C91CC8">
      <w:pPr>
        <w:rPr>
          <w:lang w:val="nn-NO"/>
        </w:rPr>
      </w:pPr>
    </w:p>
    <w:p w:rsidR="00C91CC8" w:rsidRDefault="00C91CC8">
      <w:pPr>
        <w:rPr>
          <w:lang w:val="nn-NO"/>
        </w:rPr>
      </w:pPr>
    </w:p>
    <w:p w:rsidR="00C91CC8" w:rsidRDefault="00C91CC8">
      <w:pPr>
        <w:rPr>
          <w:lang w:val="nn-NO"/>
        </w:rPr>
      </w:pPr>
    </w:p>
    <w:p w:rsidR="00C91CC8" w:rsidRDefault="00C91CC8">
      <w:r>
        <w:rPr>
          <w:lang w:val="nn-NO"/>
        </w:rPr>
        <w:tab/>
      </w:r>
    </w:p>
    <w:p w:rsidR="00C91CC8" w:rsidRDefault="00C91CC8" w:rsidP="00607784"/>
    <w:p w:rsidR="00C91CC8" w:rsidRPr="00607784" w:rsidRDefault="00C91CC8" w:rsidP="00607784"/>
    <w:p w:rsidR="00C91CC8" w:rsidRPr="00725415" w:rsidRDefault="00C91CC8" w:rsidP="00725415">
      <w:pPr>
        <w:pStyle w:val="Heading1"/>
        <w:rPr>
          <w:rFonts w:ascii="Trebuchet MS" w:hAnsi="Trebuchet MS"/>
          <w:b/>
          <w:bCs/>
          <w:sz w:val="52"/>
          <w:szCs w:val="52"/>
        </w:rPr>
      </w:pPr>
      <w:r w:rsidRPr="00725415">
        <w:rPr>
          <w:rFonts w:ascii="Trebuchet MS" w:hAnsi="Trebuchet MS"/>
          <w:b/>
          <w:bCs/>
          <w:sz w:val="52"/>
          <w:szCs w:val="52"/>
        </w:rPr>
        <w:t xml:space="preserve">Holsåsen Sti og Løypenemnd </w:t>
      </w:r>
      <w:r>
        <w:rPr>
          <w:rFonts w:ascii="Trebuchet MS" w:hAnsi="Trebuchet MS"/>
          <w:b/>
          <w:bCs/>
          <w:sz w:val="52"/>
          <w:szCs w:val="52"/>
        </w:rPr>
        <w:t xml:space="preserve">arrangerer </w:t>
      </w:r>
    </w:p>
    <w:p w:rsidR="00C91CC8" w:rsidRDefault="00C91CC8" w:rsidP="00725415">
      <w:pPr>
        <w:pStyle w:val="Heading1"/>
        <w:rPr>
          <w:rFonts w:ascii="Trebuchet MS" w:hAnsi="Trebuchet MS"/>
          <w:b/>
          <w:bCs/>
          <w:sz w:val="96"/>
          <w:szCs w:val="96"/>
        </w:rPr>
      </w:pPr>
      <w:r w:rsidRPr="00725415">
        <w:rPr>
          <w:rFonts w:ascii="Trebuchet MS" w:hAnsi="Trebuchet MS"/>
          <w:b/>
          <w:bCs/>
          <w:sz w:val="96"/>
          <w:szCs w:val="96"/>
        </w:rPr>
        <w:t>dugnad</w:t>
      </w:r>
      <w:r>
        <w:rPr>
          <w:rFonts w:ascii="Trebuchet MS" w:hAnsi="Trebuchet MS"/>
          <w:b/>
          <w:bCs/>
          <w:sz w:val="96"/>
          <w:szCs w:val="96"/>
        </w:rPr>
        <w:t xml:space="preserve"> </w:t>
      </w:r>
    </w:p>
    <w:p w:rsidR="00C91CC8" w:rsidRDefault="00C91CC8" w:rsidP="00680C61"/>
    <w:p w:rsidR="00C91CC8" w:rsidRPr="00680C61" w:rsidRDefault="00C91CC8" w:rsidP="00680C61"/>
    <w:p w:rsidR="00C91CC8" w:rsidRDefault="00C91CC8" w:rsidP="00725415">
      <w:pPr>
        <w:pStyle w:val="Heading1"/>
        <w:rPr>
          <w:rFonts w:ascii="Trebuchet MS" w:hAnsi="Trebuchet MS"/>
          <w:b/>
          <w:bCs/>
          <w:sz w:val="52"/>
          <w:szCs w:val="52"/>
        </w:rPr>
      </w:pPr>
      <w:r w:rsidRPr="00725415">
        <w:rPr>
          <w:rFonts w:ascii="Trebuchet MS" w:hAnsi="Trebuchet MS"/>
          <w:b/>
          <w:bCs/>
          <w:sz w:val="52"/>
          <w:szCs w:val="52"/>
        </w:rPr>
        <w:t xml:space="preserve">lørdag </w:t>
      </w:r>
      <w:r>
        <w:rPr>
          <w:rFonts w:ascii="Trebuchet MS" w:hAnsi="Trebuchet MS"/>
          <w:b/>
          <w:bCs/>
          <w:sz w:val="52"/>
          <w:szCs w:val="52"/>
        </w:rPr>
        <w:t>22</w:t>
      </w:r>
      <w:r w:rsidRPr="00725415">
        <w:rPr>
          <w:rFonts w:ascii="Trebuchet MS" w:hAnsi="Trebuchet MS"/>
          <w:b/>
          <w:bCs/>
          <w:sz w:val="52"/>
          <w:szCs w:val="52"/>
        </w:rPr>
        <w:t>.09.201</w:t>
      </w:r>
      <w:r>
        <w:rPr>
          <w:rFonts w:ascii="Trebuchet MS" w:hAnsi="Trebuchet MS"/>
          <w:b/>
          <w:bCs/>
          <w:sz w:val="52"/>
          <w:szCs w:val="52"/>
        </w:rPr>
        <w:t>2</w:t>
      </w:r>
    </w:p>
    <w:p w:rsidR="00C91CC8" w:rsidRPr="006A2658" w:rsidRDefault="00C91CC8" w:rsidP="006A2658"/>
    <w:p w:rsidR="00C91CC8" w:rsidRPr="006A2658" w:rsidRDefault="00C91CC8" w:rsidP="006A2658">
      <w:pPr>
        <w:jc w:val="center"/>
        <w:rPr>
          <w:rFonts w:ascii="Trebuchet MS" w:hAnsi="Trebuchet MS"/>
          <w:b/>
          <w:sz w:val="24"/>
        </w:rPr>
      </w:pPr>
      <w:r w:rsidRPr="006A2658">
        <w:rPr>
          <w:rFonts w:ascii="Trebuchet MS" w:hAnsi="Trebuchet MS"/>
          <w:b/>
          <w:sz w:val="24"/>
        </w:rPr>
        <w:t>Oppmøte på Steinstølen kl. 1000</w:t>
      </w:r>
    </w:p>
    <w:p w:rsidR="00C91CC8" w:rsidRDefault="00C91CC8" w:rsidP="00725415">
      <w:pPr>
        <w:rPr>
          <w:rFonts w:ascii="Trebuchet MS" w:hAnsi="Trebuchet MS"/>
          <w:sz w:val="24"/>
        </w:rPr>
      </w:pPr>
    </w:p>
    <w:p w:rsidR="00C91CC8" w:rsidRDefault="00C91CC8" w:rsidP="00725415">
      <w:pPr>
        <w:rPr>
          <w:rFonts w:ascii="Trebuchet MS" w:hAnsi="Trebuchet MS"/>
          <w:sz w:val="24"/>
        </w:rPr>
      </w:pPr>
      <w:r w:rsidRPr="00725415">
        <w:rPr>
          <w:rFonts w:ascii="Trebuchet MS" w:hAnsi="Trebuchet MS"/>
          <w:sz w:val="24"/>
        </w:rPr>
        <w:t>Gode skiløyper og tur</w:t>
      </w:r>
      <w:r>
        <w:rPr>
          <w:rFonts w:ascii="Trebuchet MS" w:hAnsi="Trebuchet MS"/>
          <w:sz w:val="24"/>
        </w:rPr>
        <w:t>stier</w:t>
      </w:r>
      <w:r w:rsidRPr="00725415">
        <w:rPr>
          <w:rFonts w:ascii="Trebuchet MS" w:hAnsi="Trebuchet MS"/>
          <w:sz w:val="24"/>
        </w:rPr>
        <w:t xml:space="preserve"> er til nytte og glede for </w:t>
      </w:r>
      <w:r w:rsidRPr="00725415">
        <w:rPr>
          <w:rFonts w:ascii="Trebuchet MS" w:hAnsi="Trebuchet MS"/>
          <w:i/>
          <w:iCs/>
          <w:sz w:val="24"/>
        </w:rPr>
        <w:t>alle</w:t>
      </w:r>
      <w:r w:rsidRPr="00725415">
        <w:rPr>
          <w:rFonts w:ascii="Trebuchet MS" w:hAnsi="Trebuchet MS"/>
          <w:sz w:val="24"/>
        </w:rPr>
        <w:t xml:space="preserve"> som bruker Holsåsen som turområde.</w:t>
      </w:r>
    </w:p>
    <w:p w:rsidR="00C91CC8" w:rsidRDefault="00C91CC8" w:rsidP="00725415">
      <w:pPr>
        <w:rPr>
          <w:rFonts w:ascii="Trebuchet MS" w:hAnsi="Trebuchet MS"/>
          <w:sz w:val="24"/>
        </w:rPr>
      </w:pPr>
      <w:r w:rsidRPr="00725415">
        <w:rPr>
          <w:rFonts w:ascii="Trebuchet MS" w:hAnsi="Trebuchet MS"/>
          <w:sz w:val="24"/>
        </w:rPr>
        <w:t>For å sikre kvalitet og utvikle området</w:t>
      </w:r>
      <w:r>
        <w:rPr>
          <w:rFonts w:ascii="Trebuchet MS" w:hAnsi="Trebuchet MS"/>
          <w:sz w:val="24"/>
        </w:rPr>
        <w:t xml:space="preserve"> vårt </w:t>
      </w:r>
      <w:r w:rsidRPr="00725415">
        <w:rPr>
          <w:rFonts w:ascii="Trebuchet MS" w:hAnsi="Trebuchet MS"/>
          <w:sz w:val="24"/>
        </w:rPr>
        <w:t>er</w:t>
      </w:r>
      <w:r>
        <w:rPr>
          <w:rFonts w:ascii="Trebuchet MS" w:hAnsi="Trebuchet MS"/>
          <w:sz w:val="24"/>
        </w:rPr>
        <w:t xml:space="preserve"> nemnda </w:t>
      </w:r>
      <w:r w:rsidRPr="00725415">
        <w:rPr>
          <w:rFonts w:ascii="Trebuchet MS" w:hAnsi="Trebuchet MS"/>
          <w:sz w:val="24"/>
        </w:rPr>
        <w:t>avhengig av at alle parter bidrar</w:t>
      </w:r>
      <w:r>
        <w:rPr>
          <w:rFonts w:ascii="Trebuchet MS" w:hAnsi="Trebuchet MS"/>
          <w:sz w:val="24"/>
        </w:rPr>
        <w:t xml:space="preserve">! </w:t>
      </w:r>
    </w:p>
    <w:p w:rsidR="00C91CC8" w:rsidRDefault="00C91CC8" w:rsidP="00725415">
      <w:pPr>
        <w:rPr>
          <w:rFonts w:ascii="Trebuchet MS" w:hAnsi="Trebuchet MS"/>
          <w:sz w:val="24"/>
        </w:rPr>
      </w:pPr>
    </w:p>
    <w:p w:rsidR="00C91CC8" w:rsidRDefault="00C91CC8" w:rsidP="00D10A3B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I år skal v</w:t>
      </w:r>
      <w:r w:rsidRPr="007641FA">
        <w:rPr>
          <w:rFonts w:ascii="Trebuchet MS" w:hAnsi="Trebuchet MS"/>
          <w:b/>
          <w:sz w:val="28"/>
          <w:szCs w:val="28"/>
        </w:rPr>
        <w:t xml:space="preserve">i skal bruke dugnaden </w:t>
      </w:r>
      <w:r>
        <w:rPr>
          <w:rFonts w:ascii="Trebuchet MS" w:hAnsi="Trebuchet MS"/>
          <w:b/>
          <w:sz w:val="28"/>
          <w:szCs w:val="28"/>
        </w:rPr>
        <w:t>til å:</w:t>
      </w:r>
    </w:p>
    <w:p w:rsidR="00C91CC8" w:rsidRDefault="00C91CC8" w:rsidP="008A4708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Rydde skiløypetrasè ved Storemyr</w:t>
      </w:r>
    </w:p>
    <w:p w:rsidR="00C91CC8" w:rsidRDefault="00C91CC8" w:rsidP="008A4708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Reparere bru ved Øystlivatnet</w:t>
      </w:r>
    </w:p>
    <w:p w:rsidR="00C91CC8" w:rsidRDefault="00C91CC8" w:rsidP="008A4708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Lage nye grinder ved Storemyr</w:t>
      </w:r>
    </w:p>
    <w:p w:rsidR="00C91CC8" w:rsidRDefault="00C91CC8" w:rsidP="008A4708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Flytte noen feilplasserte stolper/skilt </w:t>
      </w:r>
    </w:p>
    <w:p w:rsidR="00C91CC8" w:rsidRDefault="00C91CC8" w:rsidP="00725415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Rydde sommerstier </w:t>
      </w:r>
    </w:p>
    <w:p w:rsidR="00C91CC8" w:rsidRDefault="00C91CC8" w:rsidP="00AD571A">
      <w:pPr>
        <w:ind w:left="360"/>
        <w:rPr>
          <w:rFonts w:ascii="Trebuchet MS" w:hAnsi="Trebuchet MS"/>
        </w:rPr>
      </w:pPr>
    </w:p>
    <w:p w:rsidR="00C91CC8" w:rsidRDefault="00C91CC8" w:rsidP="00332AB4">
      <w:pPr>
        <w:rPr>
          <w:rFonts w:ascii="Trebuchet MS" w:hAnsi="Trebuchet MS"/>
        </w:rPr>
      </w:pPr>
      <w:r>
        <w:rPr>
          <w:rFonts w:ascii="Trebuchet MS" w:hAnsi="Trebuchet MS"/>
        </w:rPr>
        <w:t>Av utstyr trenger vi motorsag, sag, øks, spett, spade, kvistsaks etc……..</w:t>
      </w:r>
    </w:p>
    <w:p w:rsidR="00C91CC8" w:rsidRDefault="00C91CC8" w:rsidP="000D3DEB">
      <w:pPr>
        <w:rPr>
          <w:rFonts w:ascii="Trebuchet MS" w:hAnsi="Trebuchet MS"/>
        </w:rPr>
      </w:pPr>
    </w:p>
    <w:p w:rsidR="00C91CC8" w:rsidRPr="007D4EA0" w:rsidRDefault="00C91CC8" w:rsidP="00A51062">
      <w:pPr>
        <w:rPr>
          <w:rFonts w:ascii="Trebuchet MS" w:hAnsi="Trebuchet MS"/>
          <w:b/>
          <w:sz w:val="22"/>
          <w:szCs w:val="22"/>
        </w:rPr>
      </w:pPr>
      <w:r w:rsidRPr="007D4EA0">
        <w:rPr>
          <w:rFonts w:ascii="Trebuchet MS" w:hAnsi="Trebuchet MS"/>
          <w:b/>
          <w:sz w:val="22"/>
          <w:szCs w:val="22"/>
        </w:rPr>
        <w:t xml:space="preserve">Etter dugnaden samles vi til </w:t>
      </w:r>
      <w:r>
        <w:rPr>
          <w:rFonts w:ascii="Trebuchet MS" w:hAnsi="Trebuchet MS"/>
          <w:b/>
          <w:sz w:val="22"/>
          <w:szCs w:val="22"/>
        </w:rPr>
        <w:t xml:space="preserve">sosialt samvær og </w:t>
      </w:r>
      <w:r w:rsidRPr="007D4EA0">
        <w:rPr>
          <w:rFonts w:ascii="Trebuchet MS" w:hAnsi="Trebuchet MS"/>
          <w:b/>
          <w:sz w:val="22"/>
          <w:szCs w:val="22"/>
        </w:rPr>
        <w:t>grilling på hytt</w:t>
      </w:r>
      <w:r>
        <w:rPr>
          <w:rFonts w:ascii="Trebuchet MS" w:hAnsi="Trebuchet MS"/>
          <w:b/>
          <w:sz w:val="22"/>
          <w:szCs w:val="22"/>
        </w:rPr>
        <w:t>a</w:t>
      </w:r>
      <w:r w:rsidRPr="007D4EA0">
        <w:rPr>
          <w:rFonts w:ascii="Trebuchet MS" w:hAnsi="Trebuchet MS"/>
          <w:b/>
          <w:sz w:val="22"/>
          <w:szCs w:val="22"/>
        </w:rPr>
        <w:t xml:space="preserve"> til Finnemann-Jespersen</w:t>
      </w:r>
      <w:r>
        <w:rPr>
          <w:rFonts w:ascii="Trebuchet MS" w:hAnsi="Trebuchet MS"/>
          <w:b/>
          <w:sz w:val="22"/>
          <w:szCs w:val="22"/>
        </w:rPr>
        <w:t>.</w:t>
      </w:r>
    </w:p>
    <w:p w:rsidR="00C91CC8" w:rsidRPr="008A4708" w:rsidRDefault="00C91CC8" w:rsidP="000D3DEB">
      <w:pPr>
        <w:rPr>
          <w:rFonts w:ascii="Trebuchet MS" w:hAnsi="Trebuchet MS"/>
        </w:rPr>
      </w:pPr>
    </w:p>
    <w:p w:rsidR="00C91CC8" w:rsidRDefault="00C91CC8" w:rsidP="000B14F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Jo flere som kommer, jo mer får vi gjort! </w:t>
      </w:r>
      <w:r w:rsidRPr="000B14F2">
        <w:rPr>
          <w:rFonts w:ascii="Trebuchet MS" w:hAnsi="Trebuchet MS"/>
          <w:sz w:val="24"/>
        </w:rPr>
        <w:t xml:space="preserve">For å kunne planlegge </w:t>
      </w:r>
      <w:r>
        <w:rPr>
          <w:rFonts w:ascii="Trebuchet MS" w:hAnsi="Trebuchet MS"/>
          <w:sz w:val="24"/>
        </w:rPr>
        <w:t xml:space="preserve">dugnaden </w:t>
      </w:r>
      <w:r w:rsidRPr="000B14F2">
        <w:rPr>
          <w:rFonts w:ascii="Trebuchet MS" w:hAnsi="Trebuchet MS"/>
          <w:sz w:val="24"/>
        </w:rPr>
        <w:t>best mulig</w:t>
      </w:r>
      <w:r>
        <w:rPr>
          <w:rFonts w:ascii="Trebuchet MS" w:hAnsi="Trebuchet MS"/>
          <w:sz w:val="24"/>
        </w:rPr>
        <w:t xml:space="preserve"> er det en fordel å vite hvor mange som har anledning til å delta. </w:t>
      </w:r>
    </w:p>
    <w:p w:rsidR="00C91CC8" w:rsidRDefault="00C91CC8" w:rsidP="000B14F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</w:t>
      </w:r>
    </w:p>
    <w:p w:rsidR="00C91CC8" w:rsidRPr="000B14F2" w:rsidRDefault="00C91CC8" w:rsidP="000B14F2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Ta kontakt med Sti og løyenemnda ved leder Tommy Ødegård:</w:t>
      </w:r>
      <w:r w:rsidRPr="000B14F2">
        <w:rPr>
          <w:rFonts w:ascii="Trebuchet MS" w:hAnsi="Trebuchet MS"/>
          <w:sz w:val="24"/>
        </w:rPr>
        <w:t xml:space="preserve"> </w:t>
      </w:r>
    </w:p>
    <w:p w:rsidR="00C91CC8" w:rsidRDefault="00C91CC8" w:rsidP="00725415">
      <w:pPr>
        <w:rPr>
          <w:rFonts w:ascii="Trebuchet MS" w:hAnsi="Trebuchet MS"/>
        </w:rPr>
      </w:pPr>
      <w:hyperlink r:id="rId8" w:history="1">
        <w:r w:rsidRPr="007D4EA0">
          <w:rPr>
            <w:rStyle w:val="Hyperlink"/>
            <w:rFonts w:ascii="Trebuchet MS" w:hAnsi="Trebuchet MS"/>
          </w:rPr>
          <w:t>tomodeg@broadpark.no</w:t>
        </w:r>
      </w:hyperlink>
      <w:r w:rsidRPr="007D4EA0">
        <w:rPr>
          <w:rFonts w:ascii="Trebuchet MS" w:hAnsi="Trebuchet MS"/>
        </w:rPr>
        <w:t xml:space="preserve"> eller på mobil 91 70 62 13</w:t>
      </w:r>
    </w:p>
    <w:p w:rsidR="00C91CC8" w:rsidRDefault="00C91CC8" w:rsidP="00725415">
      <w:pPr>
        <w:rPr>
          <w:rFonts w:ascii="Trebuchet MS" w:hAnsi="Trebuchet MS"/>
        </w:rPr>
      </w:pPr>
    </w:p>
    <w:p w:rsidR="00C91CC8" w:rsidRPr="00D10A3B" w:rsidRDefault="00C91CC8" w:rsidP="00D10A3B">
      <w:pPr>
        <w:jc w:val="center"/>
        <w:rPr>
          <w:b/>
          <w:noProof/>
          <w:sz w:val="24"/>
          <w:szCs w:val="24"/>
        </w:rPr>
      </w:pPr>
      <w:r>
        <w:rPr>
          <w:noProof/>
        </w:rPr>
        <w:pict>
          <v:shape id="Bilde 5" o:spid="_x0000_s1027" type="#_x0000_t75" alt="http://www.holsaasen.no/img/6996970a4bb/IMG_1012.JPG" style="position:absolute;left:0;text-align:left;margin-left:5pt;margin-top:31.15pt;width:156pt;height:117.4pt;z-index:-251660288;visibility:visible" wrapcoords="-104 0 -104 21462 21600 21462 21600 0 -104 0">
            <v:imagedata r:id="rId9" o:title=""/>
            <w10:wrap type="through"/>
          </v:shape>
        </w:pict>
      </w:r>
      <w:r w:rsidRPr="00D10A3B">
        <w:rPr>
          <w:b/>
          <w:noProof/>
          <w:sz w:val="24"/>
          <w:szCs w:val="24"/>
        </w:rPr>
        <w:t>VEL MØTT!</w:t>
      </w:r>
    </w:p>
    <w:p w:rsidR="00C91CC8" w:rsidRDefault="00C91CC8" w:rsidP="00725415">
      <w:pPr>
        <w:rPr>
          <w:rFonts w:ascii="Trebuchet MS" w:hAnsi="Trebuchet MS"/>
          <w:b/>
          <w:sz w:val="24"/>
        </w:rPr>
      </w:pPr>
      <w:r>
        <w:rPr>
          <w:noProof/>
        </w:rPr>
        <w:pict>
          <v:shape id="_x0000_s1028" type="#_x0000_t75" style="position:absolute;margin-left:5in;margin-top:4.8pt;width:170pt;height:127.6pt;z-index:-251658240" wrapcoords="-95 0 -95 21473 21600 21473 21600 0 -95 0">
            <v:imagedata r:id="rId10" o:title=""/>
            <w10:wrap type="through"/>
          </v:shape>
        </w:pict>
      </w:r>
      <w:r>
        <w:rPr>
          <w:noProof/>
        </w:rPr>
        <w:pict>
          <v:shape id="_x0000_s1029" type="#_x0000_t75" alt="" style="position:absolute;margin-left:180pt;margin-top:10.9pt;width:165pt;height:123.75pt;z-index:-251657216" wrapcoords="-98 0 -98 21469 21600 21469 21600 0 -98 0">
            <v:imagedata r:id="rId11" o:title=""/>
            <w10:wrap type="through"/>
          </v:shape>
        </w:pict>
      </w:r>
    </w:p>
    <w:p w:rsidR="00C91CC8" w:rsidRDefault="00C91CC8">
      <w:pPr>
        <w:rPr>
          <w:rFonts w:ascii="Trebuchet MS" w:hAnsi="Trebuchet MS"/>
          <w:u w:val="single"/>
        </w:rPr>
      </w:pPr>
    </w:p>
    <w:p w:rsidR="00C91CC8" w:rsidRDefault="00C91CC8">
      <w:pPr>
        <w:rPr>
          <w:rFonts w:ascii="Trebuchet MS" w:hAnsi="Trebuchet MS"/>
          <w:u w:val="single"/>
        </w:rPr>
      </w:pPr>
    </w:p>
    <w:p w:rsidR="00C91CC8" w:rsidRPr="00725415" w:rsidRDefault="00C91CC8">
      <w:pPr>
        <w:rPr>
          <w:rFonts w:ascii="Trebuchet MS" w:hAnsi="Trebuchet MS"/>
        </w:rPr>
      </w:pPr>
      <w:r>
        <w:rPr>
          <w:rFonts w:ascii="Trebuchet MS" w:hAnsi="Trebuchet MS"/>
        </w:rPr>
        <w:t>Juli 2012</w:t>
      </w:r>
    </w:p>
    <w:sectPr w:rsidR="00C91CC8" w:rsidRPr="00725415" w:rsidSect="00742015">
      <w:footerReference w:type="first" r:id="rId12"/>
      <w:pgSz w:w="11906" w:h="16838" w:code="9"/>
      <w:pgMar w:top="851" w:right="566" w:bottom="567" w:left="851" w:header="567" w:footer="272" w:gutter="0"/>
      <w:paperSrc w:first="261" w:other="257"/>
      <w:cols w:space="708"/>
      <w:titlePg/>
      <w:docGrid w:linePitch="25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CC8" w:rsidRDefault="00C91CC8">
      <w:r>
        <w:separator/>
      </w:r>
    </w:p>
  </w:endnote>
  <w:endnote w:type="continuationSeparator" w:id="0">
    <w:p w:rsidR="00C91CC8" w:rsidRDefault="00C91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CC8" w:rsidRDefault="00C91CC8">
    <w:pPr>
      <w:pStyle w:val="Footer"/>
      <w:pBdr>
        <w:top w:val="single" w:sz="4" w:space="1" w:color="auto"/>
      </w:pBdr>
    </w:pPr>
    <w:r>
      <w:t>Holsåsen Sti og Løypenemnd</w:t>
    </w:r>
    <w:r>
      <w:tab/>
      <w:t>Bank nr 2333.33.12220</w:t>
    </w:r>
    <w:r>
      <w:tab/>
      <w:t>Åge Hansen Wiik Styremedlem</w:t>
    </w:r>
  </w:p>
  <w:p w:rsidR="00C91CC8" w:rsidRDefault="00C91CC8">
    <w:pPr>
      <w:pStyle w:val="Footer"/>
    </w:pPr>
    <w:r>
      <w:t>v/leiar Tommy Ødegård</w:t>
    </w:r>
    <w:r>
      <w:tab/>
      <w:t>tomodeg@broadpark.no</w:t>
    </w:r>
    <w:r>
      <w:tab/>
      <w:t>Kari Lie Danielsen Styremedlem</w:t>
    </w:r>
  </w:p>
  <w:p w:rsidR="00C91CC8" w:rsidRDefault="00C91CC8">
    <w:pPr>
      <w:pStyle w:val="Footer"/>
    </w:pPr>
    <w:r>
      <w:tab/>
    </w:r>
    <w:r>
      <w:tab/>
      <w:t>Arne Magne Rue Styremedlem</w:t>
    </w:r>
    <w:r>
      <w:tab/>
    </w:r>
  </w:p>
  <w:p w:rsidR="00C91CC8" w:rsidRDefault="00C91CC8">
    <w:pPr>
      <w:pStyle w:val="Footer"/>
    </w:pPr>
    <w:r>
      <w:tab/>
    </w:r>
    <w:r>
      <w:tab/>
      <w:t>Torstein Seim Styremedlem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CC8" w:rsidRDefault="00C91CC8">
      <w:r>
        <w:separator/>
      </w:r>
    </w:p>
  </w:footnote>
  <w:footnote w:type="continuationSeparator" w:id="0">
    <w:p w:rsidR="00C91CC8" w:rsidRDefault="00C91C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DE12467"/>
    <w:multiLevelType w:val="hybridMultilevel"/>
    <w:tmpl w:val="3C96C8EC"/>
    <w:lvl w:ilvl="0" w:tplc="0F28E7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BD7841"/>
    <w:multiLevelType w:val="hybridMultilevel"/>
    <w:tmpl w:val="6CA2F6B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D849AE"/>
    <w:multiLevelType w:val="hybridMultilevel"/>
    <w:tmpl w:val="B5DC38DC"/>
    <w:lvl w:ilvl="0" w:tplc="041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0341BA"/>
    <w:multiLevelType w:val="hybridMultilevel"/>
    <w:tmpl w:val="7B2CB4B2"/>
    <w:lvl w:ilvl="0" w:tplc="D81AD6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  <w:sz w:val="28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305E2A"/>
    <w:multiLevelType w:val="multilevel"/>
    <w:tmpl w:val="B5DC38D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drawingGridHorizontalSpacing w:val="100"/>
  <w:drawingGridVerticalSpacing w:val="12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C74"/>
    <w:rsid w:val="0000295F"/>
    <w:rsid w:val="00003164"/>
    <w:rsid w:val="00083C44"/>
    <w:rsid w:val="00084567"/>
    <w:rsid w:val="000B14F2"/>
    <w:rsid w:val="000D3DEB"/>
    <w:rsid w:val="000E4C1A"/>
    <w:rsid w:val="000F40B0"/>
    <w:rsid w:val="0010102B"/>
    <w:rsid w:val="00122091"/>
    <w:rsid w:val="00126B0E"/>
    <w:rsid w:val="00135E61"/>
    <w:rsid w:val="0015032D"/>
    <w:rsid w:val="00160D3F"/>
    <w:rsid w:val="001668B9"/>
    <w:rsid w:val="00172749"/>
    <w:rsid w:val="001E623F"/>
    <w:rsid w:val="00200275"/>
    <w:rsid w:val="00203F0E"/>
    <w:rsid w:val="00231C74"/>
    <w:rsid w:val="00270FC7"/>
    <w:rsid w:val="00295DA5"/>
    <w:rsid w:val="00296D74"/>
    <w:rsid w:val="002B5426"/>
    <w:rsid w:val="002D0861"/>
    <w:rsid w:val="002E6648"/>
    <w:rsid w:val="00301BD4"/>
    <w:rsid w:val="003071C8"/>
    <w:rsid w:val="0030799A"/>
    <w:rsid w:val="00314522"/>
    <w:rsid w:val="003205E6"/>
    <w:rsid w:val="00323A71"/>
    <w:rsid w:val="00332002"/>
    <w:rsid w:val="00332AB4"/>
    <w:rsid w:val="003565B7"/>
    <w:rsid w:val="003A3CA5"/>
    <w:rsid w:val="003B0B3A"/>
    <w:rsid w:val="003B3306"/>
    <w:rsid w:val="003E3B24"/>
    <w:rsid w:val="00402018"/>
    <w:rsid w:val="004020FA"/>
    <w:rsid w:val="00421748"/>
    <w:rsid w:val="004465CD"/>
    <w:rsid w:val="00455850"/>
    <w:rsid w:val="00462402"/>
    <w:rsid w:val="00471413"/>
    <w:rsid w:val="0047170A"/>
    <w:rsid w:val="00480419"/>
    <w:rsid w:val="004A680D"/>
    <w:rsid w:val="004B669C"/>
    <w:rsid w:val="004D1E74"/>
    <w:rsid w:val="00502213"/>
    <w:rsid w:val="005230A4"/>
    <w:rsid w:val="00525BD9"/>
    <w:rsid w:val="00531453"/>
    <w:rsid w:val="00552709"/>
    <w:rsid w:val="005937EB"/>
    <w:rsid w:val="005B5653"/>
    <w:rsid w:val="005C0C7C"/>
    <w:rsid w:val="005D2F09"/>
    <w:rsid w:val="005D30B8"/>
    <w:rsid w:val="005D4FA2"/>
    <w:rsid w:val="005F1CB5"/>
    <w:rsid w:val="00607784"/>
    <w:rsid w:val="006531D5"/>
    <w:rsid w:val="0066406D"/>
    <w:rsid w:val="00680C61"/>
    <w:rsid w:val="00683476"/>
    <w:rsid w:val="00685349"/>
    <w:rsid w:val="0069592D"/>
    <w:rsid w:val="006A2658"/>
    <w:rsid w:val="006A60C9"/>
    <w:rsid w:val="00704DC4"/>
    <w:rsid w:val="00725415"/>
    <w:rsid w:val="00742015"/>
    <w:rsid w:val="007641FA"/>
    <w:rsid w:val="0077246B"/>
    <w:rsid w:val="007973BE"/>
    <w:rsid w:val="007C17D1"/>
    <w:rsid w:val="007C6BCA"/>
    <w:rsid w:val="007D382D"/>
    <w:rsid w:val="007D4EA0"/>
    <w:rsid w:val="007E42E9"/>
    <w:rsid w:val="00811A96"/>
    <w:rsid w:val="00831D85"/>
    <w:rsid w:val="008426E2"/>
    <w:rsid w:val="008A4491"/>
    <w:rsid w:val="008A4708"/>
    <w:rsid w:val="008B7CD1"/>
    <w:rsid w:val="008C3033"/>
    <w:rsid w:val="008F469E"/>
    <w:rsid w:val="00915C08"/>
    <w:rsid w:val="009359F1"/>
    <w:rsid w:val="00975C58"/>
    <w:rsid w:val="00990F11"/>
    <w:rsid w:val="009947A8"/>
    <w:rsid w:val="009A6622"/>
    <w:rsid w:val="009C3C54"/>
    <w:rsid w:val="009C631F"/>
    <w:rsid w:val="009C69CF"/>
    <w:rsid w:val="009C6C3E"/>
    <w:rsid w:val="009D2A12"/>
    <w:rsid w:val="009D7F9F"/>
    <w:rsid w:val="009F26A4"/>
    <w:rsid w:val="00A436C8"/>
    <w:rsid w:val="00A51062"/>
    <w:rsid w:val="00A54A28"/>
    <w:rsid w:val="00A56D52"/>
    <w:rsid w:val="00A95441"/>
    <w:rsid w:val="00A9787C"/>
    <w:rsid w:val="00AB3969"/>
    <w:rsid w:val="00AB6986"/>
    <w:rsid w:val="00AD571A"/>
    <w:rsid w:val="00AE25AB"/>
    <w:rsid w:val="00AE777B"/>
    <w:rsid w:val="00B04C99"/>
    <w:rsid w:val="00B219EA"/>
    <w:rsid w:val="00B310CC"/>
    <w:rsid w:val="00B65496"/>
    <w:rsid w:val="00B92956"/>
    <w:rsid w:val="00BA59D8"/>
    <w:rsid w:val="00BC5C26"/>
    <w:rsid w:val="00BE6BC5"/>
    <w:rsid w:val="00C044E6"/>
    <w:rsid w:val="00C63352"/>
    <w:rsid w:val="00C85F96"/>
    <w:rsid w:val="00C91CC8"/>
    <w:rsid w:val="00CE69D4"/>
    <w:rsid w:val="00D0343A"/>
    <w:rsid w:val="00D10A3B"/>
    <w:rsid w:val="00D1142C"/>
    <w:rsid w:val="00D30B43"/>
    <w:rsid w:val="00D93E58"/>
    <w:rsid w:val="00D96374"/>
    <w:rsid w:val="00DB5AB3"/>
    <w:rsid w:val="00DB7DBA"/>
    <w:rsid w:val="00DD1A89"/>
    <w:rsid w:val="00DE0771"/>
    <w:rsid w:val="00E11142"/>
    <w:rsid w:val="00E50E16"/>
    <w:rsid w:val="00E90BBA"/>
    <w:rsid w:val="00ED3D9F"/>
    <w:rsid w:val="00ED4D7D"/>
    <w:rsid w:val="00F02ACB"/>
    <w:rsid w:val="00F11FCB"/>
    <w:rsid w:val="00F1339F"/>
    <w:rsid w:val="00F14C1F"/>
    <w:rsid w:val="00F14D81"/>
    <w:rsid w:val="00F328FA"/>
    <w:rsid w:val="00F51608"/>
    <w:rsid w:val="00F743A6"/>
    <w:rsid w:val="00FC74D0"/>
    <w:rsid w:val="00FF6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3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6C3E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6C3E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2AC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02ACB"/>
    <w:rPr>
      <w:rFonts w:ascii="Cambria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02ACB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02ACB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C6C3E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02ACB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680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80C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1452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odeg@broadpark.n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</Pages>
  <Words>156</Words>
  <Characters>831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Ryddedugnad på Holsåsen</dc:title>
  <dc:subject/>
  <dc:creator>g008863</dc:creator>
  <cp:keywords/>
  <dc:description/>
  <cp:lastModifiedBy>Kari Lie Danielsen</cp:lastModifiedBy>
  <cp:revision>14</cp:revision>
  <cp:lastPrinted>2012-07-10T10:33:00Z</cp:lastPrinted>
  <dcterms:created xsi:type="dcterms:W3CDTF">2012-07-10T10:31:00Z</dcterms:created>
  <dcterms:modified xsi:type="dcterms:W3CDTF">2012-08-16T09:52:00Z</dcterms:modified>
</cp:coreProperties>
</file>